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4AFE34" w14:textId="7485BB7D" w:rsidR="00972DC5" w:rsidRPr="00670811" w:rsidRDefault="00C307F9" w:rsidP="00670811">
      <w:pPr>
        <w:spacing w:after="120"/>
        <w:jc w:val="center"/>
        <w:rPr>
          <w:rFonts w:eastAsia="Arial"/>
          <w:b/>
          <w:bCs/>
          <w:u w:val="single"/>
        </w:rPr>
      </w:pPr>
      <w:r w:rsidRPr="00670811">
        <w:rPr>
          <w:b/>
          <w:bCs/>
          <w:color w:val="000000"/>
          <w:u w:val="single"/>
        </w:rPr>
        <w:t xml:space="preserve">EDITAL DE </w:t>
      </w:r>
      <w:r w:rsidR="003C7108" w:rsidRPr="00670811">
        <w:rPr>
          <w:b/>
          <w:bCs/>
          <w:color w:val="000000"/>
          <w:u w:val="single"/>
        </w:rPr>
        <w:t>PUBLICAÇÃO DO</w:t>
      </w:r>
      <w:r w:rsidRPr="00670811">
        <w:rPr>
          <w:b/>
          <w:bCs/>
          <w:color w:val="000000"/>
          <w:u w:val="single"/>
        </w:rPr>
        <w:t xml:space="preserve"> </w:t>
      </w:r>
      <w:r w:rsidR="003C7108" w:rsidRPr="00670811">
        <w:rPr>
          <w:b/>
          <w:bCs/>
          <w:color w:val="000000"/>
          <w:u w:val="single"/>
        </w:rPr>
        <w:t xml:space="preserve">RESULTADO PRELIMINAR </w:t>
      </w:r>
      <w:r w:rsidR="00972DC5" w:rsidRPr="00670811">
        <w:rPr>
          <w:b/>
          <w:bCs/>
          <w:color w:val="000000"/>
          <w:u w:val="single"/>
        </w:rPr>
        <w:t>DO P</w:t>
      </w:r>
      <w:r w:rsidR="00972DC5" w:rsidRPr="00670811">
        <w:rPr>
          <w:rFonts w:eastAsia="Arial"/>
          <w:b/>
          <w:bCs/>
          <w:u w:val="single"/>
        </w:rPr>
        <w:t>ROCE</w:t>
      </w:r>
      <w:r w:rsidR="00972DC5" w:rsidRPr="00670811">
        <w:rPr>
          <w:rFonts w:eastAsia="Arial"/>
          <w:b/>
          <w:bCs/>
          <w:spacing w:val="1"/>
          <w:u w:val="single"/>
        </w:rPr>
        <w:t>S</w:t>
      </w:r>
      <w:r w:rsidR="00972DC5" w:rsidRPr="00670811">
        <w:rPr>
          <w:rFonts w:eastAsia="Arial"/>
          <w:b/>
          <w:bCs/>
          <w:u w:val="single"/>
        </w:rPr>
        <w:t>SO</w:t>
      </w:r>
      <w:r w:rsidR="00972DC5" w:rsidRPr="00670811">
        <w:rPr>
          <w:rFonts w:eastAsia="Arial"/>
          <w:b/>
          <w:bCs/>
          <w:spacing w:val="3"/>
          <w:u w:val="single"/>
        </w:rPr>
        <w:t xml:space="preserve"> </w:t>
      </w:r>
      <w:r w:rsidR="00972DC5" w:rsidRPr="00670811">
        <w:rPr>
          <w:rFonts w:eastAsia="Arial"/>
          <w:b/>
          <w:bCs/>
          <w:u w:val="single"/>
        </w:rPr>
        <w:t>SE</w:t>
      </w:r>
      <w:r w:rsidR="00972DC5" w:rsidRPr="00670811">
        <w:rPr>
          <w:rFonts w:eastAsia="Arial"/>
          <w:b/>
          <w:bCs/>
          <w:spacing w:val="-3"/>
          <w:u w:val="single"/>
        </w:rPr>
        <w:t>L</w:t>
      </w:r>
      <w:r w:rsidR="00972DC5" w:rsidRPr="00670811">
        <w:rPr>
          <w:rFonts w:eastAsia="Arial"/>
          <w:b/>
          <w:bCs/>
          <w:u w:val="single"/>
        </w:rPr>
        <w:t>ETI</w:t>
      </w:r>
      <w:r w:rsidR="00972DC5" w:rsidRPr="00670811">
        <w:rPr>
          <w:rFonts w:eastAsia="Arial"/>
          <w:b/>
          <w:bCs/>
          <w:spacing w:val="1"/>
          <w:u w:val="single"/>
        </w:rPr>
        <w:t>V</w:t>
      </w:r>
      <w:r w:rsidR="00972DC5" w:rsidRPr="00670811">
        <w:rPr>
          <w:rFonts w:eastAsia="Arial"/>
          <w:b/>
          <w:bCs/>
          <w:u w:val="single"/>
        </w:rPr>
        <w:t>O SIMP</w:t>
      </w:r>
      <w:r w:rsidR="00972DC5" w:rsidRPr="00670811">
        <w:rPr>
          <w:rFonts w:eastAsia="Arial"/>
          <w:b/>
          <w:bCs/>
          <w:spacing w:val="-2"/>
          <w:u w:val="single"/>
        </w:rPr>
        <w:t>L</w:t>
      </w:r>
      <w:r w:rsidR="00972DC5" w:rsidRPr="00670811">
        <w:rPr>
          <w:rFonts w:eastAsia="Arial"/>
          <w:b/>
          <w:bCs/>
          <w:u w:val="single"/>
        </w:rPr>
        <w:t>IFI</w:t>
      </w:r>
      <w:r w:rsidR="00972DC5" w:rsidRPr="00670811">
        <w:rPr>
          <w:rFonts w:eastAsia="Arial"/>
          <w:b/>
          <w:bCs/>
          <w:spacing w:val="2"/>
          <w:u w:val="single"/>
        </w:rPr>
        <w:t>C</w:t>
      </w:r>
      <w:r w:rsidR="00972DC5" w:rsidRPr="00670811">
        <w:rPr>
          <w:rFonts w:eastAsia="Arial"/>
          <w:b/>
          <w:bCs/>
          <w:spacing w:val="-5"/>
          <w:u w:val="single"/>
        </w:rPr>
        <w:t>A</w:t>
      </w:r>
      <w:r w:rsidR="00972DC5" w:rsidRPr="00670811">
        <w:rPr>
          <w:rFonts w:eastAsia="Arial"/>
          <w:b/>
          <w:bCs/>
          <w:u w:val="single"/>
        </w:rPr>
        <w:t xml:space="preserve">DO N° </w:t>
      </w:r>
      <w:r w:rsidR="00972DC5" w:rsidRPr="00670811">
        <w:rPr>
          <w:rFonts w:eastAsia="Arial"/>
          <w:b/>
          <w:bCs/>
          <w:spacing w:val="1"/>
          <w:u w:val="single"/>
        </w:rPr>
        <w:t>01</w:t>
      </w:r>
      <w:r w:rsidR="00972DC5" w:rsidRPr="00670811">
        <w:rPr>
          <w:rFonts w:eastAsia="Arial"/>
          <w:b/>
          <w:bCs/>
          <w:u w:val="single"/>
        </w:rPr>
        <w:t>/</w:t>
      </w:r>
      <w:r w:rsidR="00972DC5" w:rsidRPr="00670811">
        <w:rPr>
          <w:rFonts w:eastAsia="Arial"/>
          <w:b/>
          <w:bCs/>
          <w:spacing w:val="1"/>
          <w:u w:val="single"/>
        </w:rPr>
        <w:t>2</w:t>
      </w:r>
      <w:r w:rsidR="00972DC5" w:rsidRPr="00670811">
        <w:rPr>
          <w:rFonts w:eastAsia="Arial"/>
          <w:b/>
          <w:bCs/>
          <w:spacing w:val="-1"/>
          <w:u w:val="single"/>
        </w:rPr>
        <w:t>0</w:t>
      </w:r>
      <w:r w:rsidR="0040100D" w:rsidRPr="00670811">
        <w:rPr>
          <w:rFonts w:eastAsia="Arial"/>
          <w:b/>
          <w:bCs/>
          <w:spacing w:val="-1"/>
          <w:u w:val="single"/>
        </w:rPr>
        <w:t>20</w:t>
      </w:r>
    </w:p>
    <w:p w14:paraId="57DE302A" w14:textId="77777777" w:rsidR="00AF34DA" w:rsidRDefault="00AF34DA" w:rsidP="00AF34DA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000000"/>
        </w:rPr>
      </w:pPr>
    </w:p>
    <w:p w14:paraId="4287A08B" w14:textId="6E3DABBB" w:rsidR="00C307F9" w:rsidRPr="00670811" w:rsidRDefault="00583477" w:rsidP="00AF34DA">
      <w:pPr>
        <w:pStyle w:val="NormalWeb"/>
        <w:shd w:val="clear" w:color="auto" w:fill="FFFFFF"/>
        <w:spacing w:before="0" w:beforeAutospacing="0" w:after="120" w:afterAutospacing="0"/>
        <w:ind w:left="3969"/>
        <w:jc w:val="both"/>
        <w:rPr>
          <w:color w:val="000000"/>
        </w:rPr>
      </w:pPr>
      <w:r w:rsidRPr="00670811">
        <w:rPr>
          <w:color w:val="000000"/>
        </w:rPr>
        <w:t>A</w:t>
      </w:r>
      <w:r w:rsidR="00C307F9" w:rsidRPr="00670811">
        <w:rPr>
          <w:color w:val="000000"/>
        </w:rPr>
        <w:t xml:space="preserve"> Comissão Especial, instituída mediante </w:t>
      </w:r>
      <w:r w:rsidR="00E26BBD">
        <w:rPr>
          <w:color w:val="000000"/>
        </w:rPr>
        <w:t xml:space="preserve">a </w:t>
      </w:r>
      <w:r w:rsidR="00C307F9" w:rsidRPr="00670811">
        <w:rPr>
          <w:color w:val="000000"/>
        </w:rPr>
        <w:t xml:space="preserve">Resolução </w:t>
      </w:r>
      <w:r w:rsidRPr="00670811">
        <w:rPr>
          <w:color w:val="000000"/>
        </w:rPr>
        <w:t xml:space="preserve">nº </w:t>
      </w:r>
      <w:r w:rsidR="00322115">
        <w:rPr>
          <w:color w:val="000000"/>
        </w:rPr>
        <w:t>3</w:t>
      </w:r>
      <w:r w:rsidR="0040100D" w:rsidRPr="00670811">
        <w:rPr>
          <w:color w:val="000000"/>
        </w:rPr>
        <w:t>98</w:t>
      </w:r>
      <w:r w:rsidR="00322115">
        <w:rPr>
          <w:color w:val="000000"/>
        </w:rPr>
        <w:t>/</w:t>
      </w:r>
      <w:r w:rsidRPr="00670811">
        <w:rPr>
          <w:color w:val="000000"/>
        </w:rPr>
        <w:t>20</w:t>
      </w:r>
      <w:r w:rsidR="0040100D" w:rsidRPr="00670811">
        <w:rPr>
          <w:color w:val="000000"/>
        </w:rPr>
        <w:t>20</w:t>
      </w:r>
      <w:r w:rsidR="00C307F9" w:rsidRPr="00670811">
        <w:rPr>
          <w:color w:val="000000"/>
        </w:rPr>
        <w:t xml:space="preserve">, </w:t>
      </w:r>
      <w:r w:rsidR="006D5975" w:rsidRPr="00670811">
        <w:rPr>
          <w:rStyle w:val="Forte"/>
          <w:b w:val="0"/>
          <w:bCs w:val="0"/>
          <w:color w:val="000000"/>
        </w:rPr>
        <w:t>PUBLICA</w:t>
      </w:r>
      <w:r w:rsidR="00C307F9" w:rsidRPr="00670811">
        <w:rPr>
          <w:rStyle w:val="Forte"/>
          <w:b w:val="0"/>
          <w:bCs w:val="0"/>
          <w:color w:val="000000"/>
        </w:rPr>
        <w:t xml:space="preserve"> </w:t>
      </w:r>
      <w:r w:rsidR="006957E6" w:rsidRPr="00670811">
        <w:rPr>
          <w:rStyle w:val="Forte"/>
          <w:b w:val="0"/>
          <w:bCs w:val="0"/>
          <w:color w:val="000000"/>
        </w:rPr>
        <w:t>o resultado preliminar do Processo Seletivo Simplificado nº 0</w:t>
      </w:r>
      <w:r w:rsidR="0040100D" w:rsidRPr="00670811">
        <w:rPr>
          <w:rStyle w:val="Forte"/>
          <w:b w:val="0"/>
          <w:bCs w:val="0"/>
          <w:color w:val="000000"/>
        </w:rPr>
        <w:t>1</w:t>
      </w:r>
      <w:r w:rsidR="006957E6" w:rsidRPr="00670811">
        <w:rPr>
          <w:rStyle w:val="Forte"/>
          <w:b w:val="0"/>
          <w:bCs w:val="0"/>
          <w:color w:val="000000"/>
        </w:rPr>
        <w:t>/20</w:t>
      </w:r>
      <w:r w:rsidR="0040100D" w:rsidRPr="00670811">
        <w:rPr>
          <w:rStyle w:val="Forte"/>
          <w:b w:val="0"/>
          <w:bCs w:val="0"/>
          <w:color w:val="000000"/>
        </w:rPr>
        <w:t>20</w:t>
      </w:r>
      <w:r w:rsidR="00763616" w:rsidRPr="00670811">
        <w:rPr>
          <w:color w:val="000000"/>
        </w:rPr>
        <w:t>.</w:t>
      </w:r>
    </w:p>
    <w:p w14:paraId="342B2663" w14:textId="636DD909" w:rsidR="00286C9E" w:rsidRPr="00670811" w:rsidRDefault="00C307F9" w:rsidP="00670811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r w:rsidRPr="00670811">
        <w:rPr>
          <w:color w:val="000000"/>
        </w:rPr>
        <w:t> </w:t>
      </w:r>
    </w:p>
    <w:p w14:paraId="766C8691" w14:textId="072E5E21" w:rsidR="00C307F9" w:rsidRDefault="0025533A" w:rsidP="00670811">
      <w:pPr>
        <w:pStyle w:val="NormalWeb"/>
        <w:shd w:val="clear" w:color="auto" w:fill="FFFFFF"/>
        <w:spacing w:before="0" w:beforeAutospacing="0" w:after="120" w:afterAutospacing="0"/>
        <w:jc w:val="both"/>
        <w:rPr>
          <w:rStyle w:val="Forte"/>
          <w:color w:val="000000"/>
          <w:u w:val="single"/>
        </w:rPr>
      </w:pPr>
      <w:r w:rsidRPr="00670811">
        <w:rPr>
          <w:b/>
          <w:bCs/>
          <w:color w:val="000000"/>
          <w:u w:val="single"/>
        </w:rPr>
        <w:t>1.</w:t>
      </w:r>
      <w:r w:rsidR="00C307F9" w:rsidRPr="00670811">
        <w:rPr>
          <w:color w:val="000000"/>
          <w:u w:val="single"/>
        </w:rPr>
        <w:t> </w:t>
      </w:r>
      <w:r w:rsidR="00763616" w:rsidRPr="00670811">
        <w:rPr>
          <w:rStyle w:val="Forte"/>
          <w:color w:val="000000"/>
          <w:u w:val="single"/>
        </w:rPr>
        <w:t>RESULTADO DE CLASSIFICAÇÃO</w:t>
      </w:r>
    </w:p>
    <w:p w14:paraId="18DDBE81" w14:textId="77777777" w:rsidR="00477974" w:rsidRPr="00670811" w:rsidRDefault="00477974" w:rsidP="0047797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u w:val="single"/>
        </w:rPr>
      </w:pPr>
    </w:p>
    <w:tbl>
      <w:tblPr>
        <w:tblW w:w="87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5528"/>
        <w:gridCol w:w="1952"/>
      </w:tblGrid>
      <w:tr w:rsidR="00757496" w:rsidRPr="00670811" w14:paraId="2DC55ACE" w14:textId="77777777" w:rsidTr="003421E3">
        <w:trPr>
          <w:trHeight w:val="44"/>
          <w:jc w:val="center"/>
        </w:trPr>
        <w:tc>
          <w:tcPr>
            <w:tcW w:w="1271" w:type="dxa"/>
          </w:tcPr>
          <w:p w14:paraId="43422838" w14:textId="62550016" w:rsidR="00757496" w:rsidRPr="00670811" w:rsidRDefault="00C307F9" w:rsidP="00477974">
            <w:pPr>
              <w:jc w:val="center"/>
              <w:rPr>
                <w:b/>
              </w:rPr>
            </w:pPr>
            <w:r w:rsidRPr="00670811">
              <w:rPr>
                <w:color w:val="000000"/>
              </w:rPr>
              <w:t> </w:t>
            </w:r>
            <w:r w:rsidR="00757496" w:rsidRPr="00670811">
              <w:rPr>
                <w:b/>
              </w:rPr>
              <w:t>ORDEM</w:t>
            </w:r>
          </w:p>
        </w:tc>
        <w:tc>
          <w:tcPr>
            <w:tcW w:w="5528" w:type="dxa"/>
          </w:tcPr>
          <w:p w14:paraId="5C0DBDF0" w14:textId="77777777" w:rsidR="00757496" w:rsidRPr="00670811" w:rsidRDefault="00757496" w:rsidP="00477974">
            <w:pPr>
              <w:jc w:val="center"/>
              <w:rPr>
                <w:b/>
              </w:rPr>
            </w:pPr>
            <w:r w:rsidRPr="00670811">
              <w:rPr>
                <w:b/>
              </w:rPr>
              <w:t>NOME COMPLETO</w:t>
            </w:r>
          </w:p>
        </w:tc>
        <w:tc>
          <w:tcPr>
            <w:tcW w:w="1952" w:type="dxa"/>
          </w:tcPr>
          <w:p w14:paraId="163C98FA" w14:textId="77777777" w:rsidR="00757496" w:rsidRPr="00670811" w:rsidRDefault="00757496" w:rsidP="00477974">
            <w:pPr>
              <w:jc w:val="center"/>
              <w:rPr>
                <w:b/>
              </w:rPr>
            </w:pPr>
            <w:r w:rsidRPr="00670811">
              <w:rPr>
                <w:b/>
              </w:rPr>
              <w:t>PONTUAÇÃO FINAL</w:t>
            </w:r>
          </w:p>
        </w:tc>
      </w:tr>
      <w:tr w:rsidR="00757496" w:rsidRPr="00670811" w14:paraId="61B201D8" w14:textId="77777777" w:rsidTr="003421E3">
        <w:trPr>
          <w:trHeight w:val="224"/>
          <w:jc w:val="center"/>
        </w:trPr>
        <w:tc>
          <w:tcPr>
            <w:tcW w:w="1271" w:type="dxa"/>
          </w:tcPr>
          <w:p w14:paraId="07395C38" w14:textId="77777777" w:rsidR="00757496" w:rsidRPr="00670811" w:rsidRDefault="00757496" w:rsidP="00477974">
            <w:r w:rsidRPr="00670811">
              <w:t>1</w:t>
            </w:r>
          </w:p>
        </w:tc>
        <w:tc>
          <w:tcPr>
            <w:tcW w:w="5528" w:type="dxa"/>
          </w:tcPr>
          <w:p w14:paraId="3E93797B" w14:textId="78ED24EF" w:rsidR="00757496" w:rsidRPr="00670811" w:rsidRDefault="000505C6" w:rsidP="00477974">
            <w:r w:rsidRPr="00670811">
              <w:t xml:space="preserve">Bruno </w:t>
            </w:r>
            <w:proofErr w:type="spellStart"/>
            <w:r w:rsidRPr="00670811">
              <w:t>Kelmer</w:t>
            </w:r>
            <w:proofErr w:type="spellEnd"/>
            <w:r w:rsidRPr="00670811">
              <w:t xml:space="preserve"> de Carvalho</w:t>
            </w:r>
          </w:p>
        </w:tc>
        <w:tc>
          <w:tcPr>
            <w:tcW w:w="1952" w:type="dxa"/>
          </w:tcPr>
          <w:p w14:paraId="3AA832CF" w14:textId="6CD19702" w:rsidR="00757496" w:rsidRPr="00670811" w:rsidRDefault="0040100D" w:rsidP="00477974">
            <w:pPr>
              <w:jc w:val="center"/>
            </w:pPr>
            <w:r w:rsidRPr="00670811">
              <w:t>11</w:t>
            </w:r>
          </w:p>
        </w:tc>
      </w:tr>
      <w:tr w:rsidR="00757496" w:rsidRPr="00670811" w14:paraId="1E3FF271" w14:textId="77777777" w:rsidTr="003421E3">
        <w:trPr>
          <w:trHeight w:val="224"/>
          <w:jc w:val="center"/>
        </w:trPr>
        <w:tc>
          <w:tcPr>
            <w:tcW w:w="1271" w:type="dxa"/>
          </w:tcPr>
          <w:p w14:paraId="04FDA2B9" w14:textId="77777777" w:rsidR="00757496" w:rsidRPr="00670811" w:rsidRDefault="00757496" w:rsidP="00477974">
            <w:r w:rsidRPr="00670811">
              <w:t>2</w:t>
            </w:r>
          </w:p>
        </w:tc>
        <w:tc>
          <w:tcPr>
            <w:tcW w:w="5528" w:type="dxa"/>
          </w:tcPr>
          <w:p w14:paraId="1158523A" w14:textId="0846561F" w:rsidR="00757496" w:rsidRPr="00670811" w:rsidRDefault="000505C6" w:rsidP="00477974">
            <w:r w:rsidRPr="00670811">
              <w:t xml:space="preserve">Alexandre Augusto </w:t>
            </w:r>
            <w:proofErr w:type="spellStart"/>
            <w:r w:rsidRPr="00670811">
              <w:t>Zamuner</w:t>
            </w:r>
            <w:proofErr w:type="spellEnd"/>
          </w:p>
        </w:tc>
        <w:tc>
          <w:tcPr>
            <w:tcW w:w="1952" w:type="dxa"/>
          </w:tcPr>
          <w:p w14:paraId="04572555" w14:textId="3A94B275" w:rsidR="00757496" w:rsidRPr="00670811" w:rsidRDefault="0040100D" w:rsidP="00477974">
            <w:pPr>
              <w:jc w:val="center"/>
            </w:pPr>
            <w:r w:rsidRPr="00670811">
              <w:t>0</w:t>
            </w:r>
          </w:p>
        </w:tc>
      </w:tr>
    </w:tbl>
    <w:p w14:paraId="6F21417D" w14:textId="77777777" w:rsidR="00584E52" w:rsidRPr="00670811" w:rsidRDefault="00584E52" w:rsidP="0047797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09379824" w14:textId="7F2AC857" w:rsidR="003421E3" w:rsidRDefault="003421E3" w:rsidP="00670811">
      <w:pPr>
        <w:pStyle w:val="NormalWeb"/>
        <w:shd w:val="clear" w:color="auto" w:fill="FFFFFF"/>
        <w:spacing w:before="0" w:beforeAutospacing="0" w:after="120" w:afterAutospacing="0"/>
        <w:jc w:val="both"/>
        <w:rPr>
          <w:b/>
          <w:bCs/>
          <w:color w:val="000000"/>
          <w:u w:val="single"/>
        </w:rPr>
      </w:pPr>
      <w:r w:rsidRPr="00670811">
        <w:rPr>
          <w:b/>
          <w:bCs/>
          <w:color w:val="000000"/>
          <w:u w:val="single"/>
        </w:rPr>
        <w:t>2. CANDIDATOS DESCLASSIFICADOS POR FALTA DE DOCUMENTAÇÃO</w:t>
      </w:r>
    </w:p>
    <w:p w14:paraId="2754A080" w14:textId="77777777" w:rsidR="00477974" w:rsidRPr="00670811" w:rsidRDefault="00477974" w:rsidP="00670811">
      <w:pPr>
        <w:pStyle w:val="NormalWeb"/>
        <w:shd w:val="clear" w:color="auto" w:fill="FFFFFF"/>
        <w:spacing w:before="0" w:beforeAutospacing="0" w:after="120" w:afterAutospacing="0"/>
        <w:jc w:val="both"/>
        <w:rPr>
          <w:b/>
          <w:bCs/>
          <w:color w:val="000000"/>
          <w:u w:val="single"/>
        </w:rPr>
      </w:pPr>
    </w:p>
    <w:tbl>
      <w:tblPr>
        <w:tblW w:w="552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28"/>
      </w:tblGrid>
      <w:tr w:rsidR="00D07144" w:rsidRPr="00670811" w14:paraId="6F1B3C26" w14:textId="77777777" w:rsidTr="00D07144">
        <w:trPr>
          <w:trHeight w:val="44"/>
          <w:jc w:val="center"/>
        </w:trPr>
        <w:tc>
          <w:tcPr>
            <w:tcW w:w="5528" w:type="dxa"/>
          </w:tcPr>
          <w:p w14:paraId="0C1892CA" w14:textId="77777777" w:rsidR="00D07144" w:rsidRPr="00670811" w:rsidRDefault="00D07144" w:rsidP="00477974">
            <w:pPr>
              <w:jc w:val="center"/>
              <w:rPr>
                <w:b/>
              </w:rPr>
            </w:pPr>
            <w:r w:rsidRPr="00670811">
              <w:rPr>
                <w:b/>
              </w:rPr>
              <w:t>NOME COMPLETO</w:t>
            </w:r>
          </w:p>
        </w:tc>
      </w:tr>
      <w:tr w:rsidR="00D07144" w:rsidRPr="00670811" w14:paraId="31D6CBED" w14:textId="77777777" w:rsidTr="00D07144">
        <w:trPr>
          <w:trHeight w:val="224"/>
          <w:jc w:val="center"/>
        </w:trPr>
        <w:tc>
          <w:tcPr>
            <w:tcW w:w="5528" w:type="dxa"/>
          </w:tcPr>
          <w:p w14:paraId="4E7CB7E4" w14:textId="08AAA67A" w:rsidR="00D07144" w:rsidRPr="00670811" w:rsidRDefault="000505C6" w:rsidP="00477974">
            <w:pPr>
              <w:rPr>
                <w:bCs/>
              </w:rPr>
            </w:pPr>
            <w:r w:rsidRPr="00670811">
              <w:rPr>
                <w:bCs/>
              </w:rPr>
              <w:t xml:space="preserve">Alessandro </w:t>
            </w:r>
            <w:proofErr w:type="spellStart"/>
            <w:r w:rsidRPr="00670811">
              <w:rPr>
                <w:bCs/>
              </w:rPr>
              <w:t>Nicesio</w:t>
            </w:r>
            <w:proofErr w:type="spellEnd"/>
            <w:r w:rsidRPr="00670811">
              <w:rPr>
                <w:bCs/>
              </w:rPr>
              <w:t xml:space="preserve"> de Barros</w:t>
            </w:r>
          </w:p>
        </w:tc>
      </w:tr>
      <w:tr w:rsidR="00D07144" w:rsidRPr="00670811" w14:paraId="62E4BDB0" w14:textId="77777777" w:rsidTr="00D07144">
        <w:trPr>
          <w:trHeight w:val="224"/>
          <w:jc w:val="center"/>
        </w:trPr>
        <w:tc>
          <w:tcPr>
            <w:tcW w:w="5528" w:type="dxa"/>
          </w:tcPr>
          <w:p w14:paraId="5345FE2C" w14:textId="24DF9AED" w:rsidR="00D07144" w:rsidRPr="00670811" w:rsidRDefault="000505C6" w:rsidP="00477974">
            <w:pPr>
              <w:rPr>
                <w:bCs/>
              </w:rPr>
            </w:pPr>
            <w:r w:rsidRPr="00670811">
              <w:rPr>
                <w:bCs/>
              </w:rPr>
              <w:t xml:space="preserve">Gustavo </w:t>
            </w:r>
            <w:proofErr w:type="spellStart"/>
            <w:r w:rsidRPr="00670811">
              <w:rPr>
                <w:bCs/>
              </w:rPr>
              <w:t>Gripp</w:t>
            </w:r>
            <w:proofErr w:type="spellEnd"/>
            <w:r w:rsidRPr="00670811">
              <w:rPr>
                <w:bCs/>
              </w:rPr>
              <w:t xml:space="preserve"> Martins</w:t>
            </w:r>
          </w:p>
        </w:tc>
      </w:tr>
      <w:tr w:rsidR="00D07144" w:rsidRPr="00670811" w14:paraId="73DFBA5E" w14:textId="77777777" w:rsidTr="00D07144">
        <w:trPr>
          <w:trHeight w:val="247"/>
          <w:jc w:val="center"/>
        </w:trPr>
        <w:tc>
          <w:tcPr>
            <w:tcW w:w="5528" w:type="dxa"/>
          </w:tcPr>
          <w:p w14:paraId="54662DED" w14:textId="177101FF" w:rsidR="00D07144" w:rsidRPr="00670811" w:rsidRDefault="000505C6" w:rsidP="00477974">
            <w:pPr>
              <w:rPr>
                <w:bCs/>
              </w:rPr>
            </w:pPr>
            <w:r w:rsidRPr="00670811">
              <w:rPr>
                <w:bCs/>
              </w:rPr>
              <w:t xml:space="preserve">Nadja </w:t>
            </w:r>
            <w:proofErr w:type="spellStart"/>
            <w:r w:rsidRPr="00670811">
              <w:rPr>
                <w:bCs/>
              </w:rPr>
              <w:t>Lissara</w:t>
            </w:r>
            <w:proofErr w:type="spellEnd"/>
            <w:r w:rsidRPr="00670811">
              <w:rPr>
                <w:bCs/>
              </w:rPr>
              <w:t xml:space="preserve"> </w:t>
            </w:r>
            <w:proofErr w:type="spellStart"/>
            <w:r w:rsidRPr="00670811">
              <w:rPr>
                <w:bCs/>
              </w:rPr>
              <w:t>Tiellet</w:t>
            </w:r>
            <w:proofErr w:type="spellEnd"/>
          </w:p>
        </w:tc>
      </w:tr>
    </w:tbl>
    <w:p w14:paraId="6621069F" w14:textId="77777777" w:rsidR="004449B8" w:rsidRPr="00670811" w:rsidRDefault="004449B8" w:rsidP="0047797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1C07F827" w14:textId="608149A8" w:rsidR="00C307F9" w:rsidRPr="00670811" w:rsidRDefault="00330028" w:rsidP="00670811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000000"/>
          <w:u w:val="single"/>
        </w:rPr>
      </w:pPr>
      <w:r w:rsidRPr="00670811">
        <w:rPr>
          <w:b/>
          <w:bCs/>
          <w:color w:val="000000"/>
          <w:u w:val="single"/>
        </w:rPr>
        <w:t>3</w:t>
      </w:r>
      <w:r w:rsidR="001A5DFB" w:rsidRPr="00670811">
        <w:rPr>
          <w:b/>
          <w:bCs/>
          <w:color w:val="000000"/>
          <w:u w:val="single"/>
        </w:rPr>
        <w:t>.</w:t>
      </w:r>
      <w:r w:rsidR="001A5DFB" w:rsidRPr="00670811">
        <w:rPr>
          <w:color w:val="000000"/>
          <w:u w:val="single"/>
        </w:rPr>
        <w:t xml:space="preserve"> </w:t>
      </w:r>
      <w:r w:rsidR="00EF1D4A" w:rsidRPr="00670811">
        <w:rPr>
          <w:rStyle w:val="Forte"/>
          <w:color w:val="000000"/>
          <w:u w:val="single"/>
        </w:rPr>
        <w:t>RECURSO</w:t>
      </w:r>
      <w:r w:rsidR="009F7668" w:rsidRPr="00670811">
        <w:rPr>
          <w:rStyle w:val="Forte"/>
          <w:color w:val="000000"/>
          <w:u w:val="single"/>
        </w:rPr>
        <w:t>S</w:t>
      </w:r>
    </w:p>
    <w:p w14:paraId="1DD24322" w14:textId="18755CB6" w:rsidR="00C307F9" w:rsidRPr="00670811" w:rsidRDefault="00330028" w:rsidP="00670811">
      <w:pPr>
        <w:pStyle w:val="NormalWeb"/>
        <w:shd w:val="clear" w:color="auto" w:fill="FFFFFF"/>
        <w:spacing w:before="0" w:beforeAutospacing="0" w:after="120" w:afterAutospacing="0"/>
        <w:ind w:firstLine="1134"/>
        <w:jc w:val="both"/>
        <w:rPr>
          <w:color w:val="000000"/>
        </w:rPr>
      </w:pPr>
      <w:r w:rsidRPr="00670811">
        <w:rPr>
          <w:b/>
          <w:bCs/>
          <w:color w:val="000000"/>
        </w:rPr>
        <w:t>3</w:t>
      </w:r>
      <w:r w:rsidR="00306BAB" w:rsidRPr="00670811">
        <w:rPr>
          <w:b/>
          <w:bCs/>
          <w:color w:val="000000"/>
        </w:rPr>
        <w:t>.1</w:t>
      </w:r>
      <w:r w:rsidR="00306BAB" w:rsidRPr="00670811">
        <w:rPr>
          <w:color w:val="000000"/>
        </w:rPr>
        <w:tab/>
      </w:r>
      <w:r w:rsidR="00EF1D4A" w:rsidRPr="00670811">
        <w:rPr>
          <w:color w:val="000000"/>
        </w:rPr>
        <w:t xml:space="preserve">Eventual recurso poderá ser protocolado nos termos do edital, no prazo compreendido entre </w:t>
      </w:r>
      <w:r w:rsidR="00477974">
        <w:rPr>
          <w:color w:val="000000"/>
        </w:rPr>
        <w:t>20</w:t>
      </w:r>
      <w:r w:rsidR="00EF1D4A" w:rsidRPr="00670811">
        <w:rPr>
          <w:color w:val="000000"/>
        </w:rPr>
        <w:t>/0</w:t>
      </w:r>
      <w:r w:rsidR="00477974">
        <w:rPr>
          <w:color w:val="000000"/>
        </w:rPr>
        <w:t>4</w:t>
      </w:r>
      <w:r w:rsidR="00EF1D4A" w:rsidRPr="00670811">
        <w:rPr>
          <w:color w:val="000000"/>
        </w:rPr>
        <w:t>/20</w:t>
      </w:r>
      <w:r w:rsidR="00477974">
        <w:rPr>
          <w:color w:val="000000"/>
        </w:rPr>
        <w:t>20</w:t>
      </w:r>
      <w:r w:rsidR="00EF1D4A" w:rsidRPr="00670811">
        <w:rPr>
          <w:color w:val="000000"/>
        </w:rPr>
        <w:t xml:space="preserve"> e </w:t>
      </w:r>
      <w:r w:rsidR="00477974">
        <w:rPr>
          <w:color w:val="000000"/>
        </w:rPr>
        <w:t>2</w:t>
      </w:r>
      <w:r w:rsidR="000039BA">
        <w:rPr>
          <w:color w:val="000000"/>
        </w:rPr>
        <w:t>1</w:t>
      </w:r>
      <w:r w:rsidR="00EF1D4A" w:rsidRPr="00670811">
        <w:rPr>
          <w:color w:val="000000"/>
        </w:rPr>
        <w:t>/0</w:t>
      </w:r>
      <w:r w:rsidR="00477974">
        <w:rPr>
          <w:color w:val="000000"/>
        </w:rPr>
        <w:t>4</w:t>
      </w:r>
      <w:r w:rsidR="00EF1D4A" w:rsidRPr="00670811">
        <w:rPr>
          <w:color w:val="000000"/>
        </w:rPr>
        <w:t>/20</w:t>
      </w:r>
      <w:r w:rsidR="00477974">
        <w:rPr>
          <w:color w:val="000000"/>
        </w:rPr>
        <w:t>20</w:t>
      </w:r>
      <w:r w:rsidR="007A66E3" w:rsidRPr="00670811">
        <w:t xml:space="preserve">, </w:t>
      </w:r>
      <w:r w:rsidR="00477974">
        <w:t>através do e-mail faturamento@cisamvi.sc.gov.br</w:t>
      </w:r>
      <w:r w:rsidR="007A66E3" w:rsidRPr="00670811">
        <w:t>.</w:t>
      </w:r>
    </w:p>
    <w:p w14:paraId="39BFD4C1" w14:textId="6791136A" w:rsidR="00E91846" w:rsidRPr="00670811" w:rsidRDefault="00322DAF" w:rsidP="00670811">
      <w:pPr>
        <w:spacing w:after="120"/>
        <w:ind w:firstLine="1134"/>
        <w:jc w:val="both"/>
        <w:rPr>
          <w:rFonts w:eastAsia="Arial"/>
        </w:rPr>
      </w:pPr>
      <w:r w:rsidRPr="00670811">
        <w:rPr>
          <w:rFonts w:eastAsia="Arial"/>
          <w:b/>
          <w:spacing w:val="1"/>
        </w:rPr>
        <w:t>3</w:t>
      </w:r>
      <w:r w:rsidR="00E91846" w:rsidRPr="00670811">
        <w:rPr>
          <w:rFonts w:eastAsia="Arial"/>
          <w:b/>
          <w:spacing w:val="1"/>
        </w:rPr>
        <w:t>.</w:t>
      </w:r>
      <w:r w:rsidR="00330028" w:rsidRPr="00670811">
        <w:rPr>
          <w:rFonts w:eastAsia="Arial"/>
          <w:b/>
          <w:spacing w:val="1"/>
        </w:rPr>
        <w:t>2</w:t>
      </w:r>
      <w:r w:rsidR="00E91846" w:rsidRPr="00670811">
        <w:rPr>
          <w:rFonts w:eastAsia="Arial"/>
          <w:b/>
          <w:spacing w:val="-1"/>
        </w:rPr>
        <w:tab/>
      </w:r>
      <w:r w:rsidR="00E91846" w:rsidRPr="00670811">
        <w:rPr>
          <w:rFonts w:eastAsia="Arial"/>
        </w:rPr>
        <w:t>Os</w:t>
      </w:r>
      <w:r w:rsidR="00E91846" w:rsidRPr="00670811">
        <w:rPr>
          <w:rFonts w:eastAsia="Arial"/>
          <w:spacing w:val="1"/>
        </w:rPr>
        <w:t xml:space="preserve"> </w:t>
      </w:r>
      <w:r w:rsidR="00E91846" w:rsidRPr="00670811">
        <w:rPr>
          <w:rFonts w:eastAsia="Arial"/>
        </w:rPr>
        <w:t>c</w:t>
      </w:r>
      <w:r w:rsidR="00E91846" w:rsidRPr="00670811">
        <w:rPr>
          <w:rFonts w:eastAsia="Arial"/>
          <w:spacing w:val="1"/>
        </w:rPr>
        <w:t>a</w:t>
      </w:r>
      <w:r w:rsidR="00E91846" w:rsidRPr="00670811">
        <w:rPr>
          <w:rFonts w:eastAsia="Arial"/>
          <w:spacing w:val="-2"/>
        </w:rPr>
        <w:t>s</w:t>
      </w:r>
      <w:r w:rsidR="00E91846" w:rsidRPr="00670811">
        <w:rPr>
          <w:rFonts w:eastAsia="Arial"/>
          <w:spacing w:val="1"/>
        </w:rPr>
        <w:t>o</w:t>
      </w:r>
      <w:r w:rsidR="00E91846" w:rsidRPr="00670811">
        <w:rPr>
          <w:rFonts w:eastAsia="Arial"/>
        </w:rPr>
        <w:t xml:space="preserve">s </w:t>
      </w:r>
      <w:r w:rsidR="00E91846" w:rsidRPr="00670811">
        <w:rPr>
          <w:rFonts w:eastAsia="Arial"/>
          <w:spacing w:val="-1"/>
        </w:rPr>
        <w:t>o</w:t>
      </w:r>
      <w:r w:rsidR="00E91846" w:rsidRPr="00670811">
        <w:rPr>
          <w:rFonts w:eastAsia="Arial"/>
          <w:spacing w:val="1"/>
        </w:rPr>
        <w:t>m</w:t>
      </w:r>
      <w:r w:rsidR="00E91846" w:rsidRPr="00670811">
        <w:rPr>
          <w:rFonts w:eastAsia="Arial"/>
        </w:rPr>
        <w:t>i</w:t>
      </w:r>
      <w:r w:rsidR="00E91846" w:rsidRPr="00670811">
        <w:rPr>
          <w:rFonts w:eastAsia="Arial"/>
          <w:spacing w:val="-3"/>
        </w:rPr>
        <w:t>s</w:t>
      </w:r>
      <w:r w:rsidR="00E91846" w:rsidRPr="00670811">
        <w:rPr>
          <w:rFonts w:eastAsia="Arial"/>
        </w:rPr>
        <w:t>s</w:t>
      </w:r>
      <w:r w:rsidR="00E91846" w:rsidRPr="00670811">
        <w:rPr>
          <w:rFonts w:eastAsia="Arial"/>
          <w:spacing w:val="1"/>
        </w:rPr>
        <w:t>o</w:t>
      </w:r>
      <w:r w:rsidR="00E91846" w:rsidRPr="00670811">
        <w:rPr>
          <w:rFonts w:eastAsia="Arial"/>
        </w:rPr>
        <w:t xml:space="preserve">s </w:t>
      </w:r>
      <w:r w:rsidR="00E91846" w:rsidRPr="00670811">
        <w:rPr>
          <w:rFonts w:eastAsia="Arial"/>
          <w:spacing w:val="-2"/>
        </w:rPr>
        <w:t>s</w:t>
      </w:r>
      <w:r w:rsidR="00E91846" w:rsidRPr="00670811">
        <w:rPr>
          <w:rFonts w:eastAsia="Arial"/>
          <w:spacing w:val="1"/>
        </w:rPr>
        <w:t>e</w:t>
      </w:r>
      <w:r w:rsidR="00E91846" w:rsidRPr="00670811">
        <w:rPr>
          <w:rFonts w:eastAsia="Arial"/>
        </w:rPr>
        <w:t>rão</w:t>
      </w:r>
      <w:r w:rsidR="00E91846" w:rsidRPr="00670811">
        <w:rPr>
          <w:rFonts w:eastAsia="Arial"/>
          <w:spacing w:val="-1"/>
        </w:rPr>
        <w:t xml:space="preserve"> </w:t>
      </w:r>
      <w:r w:rsidR="00E91846" w:rsidRPr="00670811">
        <w:rPr>
          <w:rFonts w:eastAsia="Arial"/>
          <w:spacing w:val="1"/>
        </w:rPr>
        <w:t>de</w:t>
      </w:r>
      <w:r w:rsidR="00E91846" w:rsidRPr="00670811">
        <w:rPr>
          <w:rFonts w:eastAsia="Arial"/>
        </w:rPr>
        <w:t>cidi</w:t>
      </w:r>
      <w:r w:rsidR="00E91846" w:rsidRPr="00670811">
        <w:rPr>
          <w:rFonts w:eastAsia="Arial"/>
          <w:spacing w:val="1"/>
        </w:rPr>
        <w:t>do</w:t>
      </w:r>
      <w:r w:rsidR="00E91846" w:rsidRPr="00670811">
        <w:rPr>
          <w:rFonts w:eastAsia="Arial"/>
        </w:rPr>
        <w:t>s</w:t>
      </w:r>
      <w:r w:rsidR="00E91846" w:rsidRPr="00670811">
        <w:rPr>
          <w:rFonts w:eastAsia="Arial"/>
          <w:spacing w:val="-2"/>
        </w:rPr>
        <w:t xml:space="preserve"> </w:t>
      </w:r>
      <w:r w:rsidR="00E91846" w:rsidRPr="00670811">
        <w:rPr>
          <w:rFonts w:eastAsia="Arial"/>
        </w:rPr>
        <w:t xml:space="preserve">e </w:t>
      </w:r>
      <w:r w:rsidR="00E91846" w:rsidRPr="00670811">
        <w:rPr>
          <w:rFonts w:eastAsia="Arial"/>
          <w:spacing w:val="1"/>
        </w:rPr>
        <w:t>d</w:t>
      </w:r>
      <w:r w:rsidR="00E91846" w:rsidRPr="00670811">
        <w:rPr>
          <w:rFonts w:eastAsia="Arial"/>
          <w:spacing w:val="-1"/>
        </w:rPr>
        <w:t>e</w:t>
      </w:r>
      <w:r w:rsidR="00E91846" w:rsidRPr="00670811">
        <w:rPr>
          <w:rFonts w:eastAsia="Arial"/>
          <w:spacing w:val="3"/>
        </w:rPr>
        <w:t>f</w:t>
      </w:r>
      <w:r w:rsidR="00E91846" w:rsidRPr="00670811">
        <w:rPr>
          <w:rFonts w:eastAsia="Arial"/>
        </w:rPr>
        <w:t>in</w:t>
      </w:r>
      <w:r w:rsidR="00E91846" w:rsidRPr="00670811">
        <w:rPr>
          <w:rFonts w:eastAsia="Arial"/>
          <w:spacing w:val="-2"/>
        </w:rPr>
        <w:t>i</w:t>
      </w:r>
      <w:r w:rsidR="00E91846" w:rsidRPr="00670811">
        <w:rPr>
          <w:rFonts w:eastAsia="Arial"/>
          <w:spacing w:val="1"/>
        </w:rPr>
        <w:t>do</w:t>
      </w:r>
      <w:r w:rsidR="00E91846" w:rsidRPr="00670811">
        <w:rPr>
          <w:rFonts w:eastAsia="Arial"/>
        </w:rPr>
        <w:t>s</w:t>
      </w:r>
      <w:r w:rsidR="00E91846" w:rsidRPr="00670811">
        <w:rPr>
          <w:rFonts w:eastAsia="Arial"/>
          <w:spacing w:val="-2"/>
        </w:rPr>
        <w:t xml:space="preserve"> </w:t>
      </w:r>
      <w:r w:rsidR="00E91846" w:rsidRPr="00670811">
        <w:rPr>
          <w:rFonts w:eastAsia="Arial"/>
          <w:spacing w:val="-1"/>
        </w:rPr>
        <w:t>p</w:t>
      </w:r>
      <w:r w:rsidR="00E91846" w:rsidRPr="00670811">
        <w:rPr>
          <w:rFonts w:eastAsia="Arial"/>
          <w:spacing w:val="1"/>
        </w:rPr>
        <w:t>e</w:t>
      </w:r>
      <w:r w:rsidR="00E91846" w:rsidRPr="00670811">
        <w:rPr>
          <w:rFonts w:eastAsia="Arial"/>
        </w:rPr>
        <w:t>la</w:t>
      </w:r>
      <w:r w:rsidR="00E91846" w:rsidRPr="00670811">
        <w:rPr>
          <w:rFonts w:eastAsia="Arial"/>
          <w:spacing w:val="1"/>
        </w:rPr>
        <w:t xml:space="preserve"> </w:t>
      </w:r>
      <w:r w:rsidR="00E91846" w:rsidRPr="00670811">
        <w:rPr>
          <w:rFonts w:eastAsia="Arial"/>
        </w:rPr>
        <w:t>C</w:t>
      </w:r>
      <w:r w:rsidR="00E91846" w:rsidRPr="00670811">
        <w:rPr>
          <w:rFonts w:eastAsia="Arial"/>
          <w:spacing w:val="-2"/>
        </w:rPr>
        <w:t>o</w:t>
      </w:r>
      <w:r w:rsidR="00E91846" w:rsidRPr="00670811">
        <w:rPr>
          <w:rFonts w:eastAsia="Arial"/>
          <w:spacing w:val="1"/>
        </w:rPr>
        <w:t>m</w:t>
      </w:r>
      <w:r w:rsidR="00E91846" w:rsidRPr="00670811">
        <w:rPr>
          <w:rFonts w:eastAsia="Arial"/>
        </w:rPr>
        <w:t>issão Es</w:t>
      </w:r>
      <w:r w:rsidR="00E91846" w:rsidRPr="00670811">
        <w:rPr>
          <w:rFonts w:eastAsia="Arial"/>
          <w:spacing w:val="1"/>
        </w:rPr>
        <w:t>pe</w:t>
      </w:r>
      <w:r w:rsidR="00E91846" w:rsidRPr="00670811">
        <w:rPr>
          <w:rFonts w:eastAsia="Arial"/>
        </w:rPr>
        <w:t>c</w:t>
      </w:r>
      <w:r w:rsidR="00E91846" w:rsidRPr="00670811">
        <w:rPr>
          <w:rFonts w:eastAsia="Arial"/>
          <w:spacing w:val="-3"/>
        </w:rPr>
        <w:t>i</w:t>
      </w:r>
      <w:r w:rsidR="00E91846" w:rsidRPr="00670811">
        <w:rPr>
          <w:rFonts w:eastAsia="Arial"/>
          <w:spacing w:val="1"/>
        </w:rPr>
        <w:t>a</w:t>
      </w:r>
      <w:r w:rsidR="00E91846" w:rsidRPr="00670811">
        <w:rPr>
          <w:rFonts w:eastAsia="Arial"/>
        </w:rPr>
        <w:t>l.</w:t>
      </w:r>
    </w:p>
    <w:p w14:paraId="0F51C1B7" w14:textId="77777777" w:rsidR="006D3C2F" w:rsidRPr="00670811" w:rsidRDefault="006D3C2F" w:rsidP="00670811">
      <w:pPr>
        <w:pStyle w:val="NormalWeb"/>
        <w:spacing w:before="0" w:beforeAutospacing="0" w:after="120" w:afterAutospacing="0"/>
        <w:ind w:right="-427"/>
        <w:jc w:val="right"/>
        <w:rPr>
          <w:color w:val="000000"/>
        </w:rPr>
      </w:pPr>
    </w:p>
    <w:p w14:paraId="4E81358A" w14:textId="61407FCA" w:rsidR="006D3C2F" w:rsidRPr="00670811" w:rsidRDefault="003A762D" w:rsidP="00670811">
      <w:pPr>
        <w:pStyle w:val="NormalWeb"/>
        <w:spacing w:before="0" w:beforeAutospacing="0" w:after="120" w:afterAutospacing="0"/>
        <w:ind w:right="-427"/>
        <w:jc w:val="center"/>
        <w:rPr>
          <w:color w:val="000000"/>
        </w:rPr>
      </w:pPr>
      <w:r w:rsidRPr="00670811">
        <w:rPr>
          <w:color w:val="000000"/>
        </w:rPr>
        <w:t>Blumenau</w:t>
      </w:r>
      <w:r w:rsidR="000F231C">
        <w:rPr>
          <w:color w:val="000000"/>
        </w:rPr>
        <w:t xml:space="preserve"> - </w:t>
      </w:r>
      <w:r w:rsidRPr="00670811">
        <w:rPr>
          <w:color w:val="000000"/>
        </w:rPr>
        <w:t xml:space="preserve">SC, </w:t>
      </w:r>
      <w:r w:rsidR="000F231C">
        <w:rPr>
          <w:color w:val="000000"/>
        </w:rPr>
        <w:t>16</w:t>
      </w:r>
      <w:r w:rsidR="006D3C2F" w:rsidRPr="00670811">
        <w:rPr>
          <w:color w:val="000000"/>
        </w:rPr>
        <w:t xml:space="preserve"> de </w:t>
      </w:r>
      <w:r w:rsidR="000F231C">
        <w:rPr>
          <w:color w:val="000000"/>
        </w:rPr>
        <w:t>abril</w:t>
      </w:r>
      <w:r w:rsidR="006D3C2F" w:rsidRPr="00670811">
        <w:rPr>
          <w:color w:val="000000"/>
        </w:rPr>
        <w:t xml:space="preserve"> de </w:t>
      </w:r>
      <w:r w:rsidR="001D7571" w:rsidRPr="00670811">
        <w:rPr>
          <w:color w:val="000000"/>
        </w:rPr>
        <w:t>20</w:t>
      </w:r>
      <w:r w:rsidR="000F231C">
        <w:rPr>
          <w:color w:val="000000"/>
        </w:rPr>
        <w:t>20</w:t>
      </w:r>
      <w:r w:rsidR="006D3C2F" w:rsidRPr="00670811">
        <w:rPr>
          <w:color w:val="000000"/>
        </w:rPr>
        <w:t>.</w:t>
      </w:r>
    </w:p>
    <w:p w14:paraId="01DE5711" w14:textId="77777777" w:rsidR="00C81B2B" w:rsidRPr="00670811" w:rsidRDefault="00C81B2B" w:rsidP="00670811">
      <w:pPr>
        <w:pStyle w:val="NormalWeb"/>
        <w:spacing w:before="0" w:beforeAutospacing="0" w:after="120" w:afterAutospacing="0"/>
        <w:ind w:right="-427"/>
        <w:rPr>
          <w:color w:val="000000"/>
        </w:rPr>
      </w:pPr>
    </w:p>
    <w:p w14:paraId="49BED050" w14:textId="77777777" w:rsidR="00C81B2B" w:rsidRPr="00670811" w:rsidRDefault="00C81B2B" w:rsidP="00670811">
      <w:pPr>
        <w:pStyle w:val="NormalWeb"/>
        <w:spacing w:before="0" w:beforeAutospacing="0" w:after="120" w:afterAutospacing="0"/>
        <w:ind w:right="-427"/>
        <w:rPr>
          <w:color w:val="000000"/>
        </w:rPr>
      </w:pPr>
    </w:p>
    <w:p w14:paraId="384A5C31" w14:textId="145A25D4" w:rsidR="00C307F9" w:rsidRPr="00670811" w:rsidRDefault="00104B15" w:rsidP="00670811">
      <w:pPr>
        <w:suppressAutoHyphens/>
        <w:spacing w:after="120"/>
        <w:jc w:val="center"/>
        <w:rPr>
          <w:b/>
          <w:bCs/>
        </w:rPr>
      </w:pPr>
      <w:r>
        <w:rPr>
          <w:b/>
          <w:bCs/>
        </w:rPr>
        <w:t>MARCOS DA ROCHA</w:t>
      </w:r>
    </w:p>
    <w:p w14:paraId="17BF8717" w14:textId="77777777" w:rsidR="006D3C2F" w:rsidRPr="00670811" w:rsidRDefault="00C307F9" w:rsidP="00670811">
      <w:pPr>
        <w:suppressAutoHyphens/>
        <w:spacing w:after="120"/>
        <w:jc w:val="center"/>
        <w:rPr>
          <w:color w:val="000000"/>
        </w:rPr>
      </w:pPr>
      <w:r w:rsidRPr="00670811">
        <w:t>Presidente da Comissão Especial</w:t>
      </w:r>
    </w:p>
    <w:sectPr w:rsidR="006D3C2F" w:rsidRPr="00670811" w:rsidSect="00004EAC">
      <w:headerReference w:type="default" r:id="rId7"/>
      <w:footerReference w:type="default" r:id="rId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CE3A41" w14:textId="77777777" w:rsidR="00EC51C3" w:rsidRDefault="00EC51C3">
      <w:r>
        <w:separator/>
      </w:r>
    </w:p>
  </w:endnote>
  <w:endnote w:type="continuationSeparator" w:id="0">
    <w:p w14:paraId="46939E2C" w14:textId="77777777" w:rsidR="00EC51C3" w:rsidRDefault="00EC5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inorHAnsi" w:hAnsiTheme="minorHAnsi" w:cstheme="minorHAnsi"/>
        <w:b/>
        <w:sz w:val="18"/>
        <w:szCs w:val="18"/>
      </w:rPr>
      <w:id w:val="-1769616900"/>
      <w:docPartObj>
        <w:docPartGallery w:val="Page Numbers (Top of Page)"/>
        <w:docPartUnique/>
      </w:docPartObj>
    </w:sdtPr>
    <w:sdtEndPr/>
    <w:sdtContent>
      <w:p w14:paraId="7089AB8E" w14:textId="77777777" w:rsidR="0084094A" w:rsidRPr="0084094A" w:rsidRDefault="0084094A" w:rsidP="0084094A">
        <w:pPr>
          <w:pStyle w:val="Rodap"/>
          <w:jc w:val="center"/>
          <w:rPr>
            <w:rFonts w:asciiTheme="minorHAnsi" w:hAnsiTheme="minorHAnsi" w:cstheme="minorHAnsi"/>
            <w:b/>
            <w:bCs/>
            <w:sz w:val="18"/>
            <w:szCs w:val="18"/>
          </w:rPr>
        </w:pPr>
        <w:r w:rsidRPr="0084094A">
          <w:rPr>
            <w:rFonts w:asciiTheme="minorHAnsi" w:hAnsiTheme="minorHAnsi" w:cstheme="minorHAnsi"/>
            <w:b/>
            <w:noProof/>
          </w:rPr>
          <w:drawing>
            <wp:anchor distT="0" distB="0" distL="114300" distR="114300" simplePos="0" relativeHeight="251659264" behindDoc="1" locked="0" layoutInCell="1" allowOverlap="1" wp14:anchorId="152E4EC2" wp14:editId="2C901C67">
              <wp:simplePos x="0" y="0"/>
              <wp:positionH relativeFrom="column">
                <wp:posOffset>-3810</wp:posOffset>
              </wp:positionH>
              <wp:positionV relativeFrom="paragraph">
                <wp:posOffset>-218440</wp:posOffset>
              </wp:positionV>
              <wp:extent cx="6115050" cy="790575"/>
              <wp:effectExtent l="0" t="0" r="0" b="0"/>
              <wp:wrapNone/>
              <wp:docPr id="2" name="Imagem 2" descr="CISAMVI_Folha Timbrada_rodap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ISAMVI_Folha Timbrada_rodape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15050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84094A">
          <w:rPr>
            <w:rFonts w:asciiTheme="minorHAnsi" w:hAnsiTheme="minorHAnsi" w:cstheme="minorHAnsi"/>
            <w:b/>
            <w:sz w:val="18"/>
            <w:szCs w:val="18"/>
          </w:rPr>
          <w:t xml:space="preserve">Página </w:t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fldChar w:fldCharType="begin"/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instrText>PAGE</w:instrText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fldChar w:fldCharType="separate"/>
        </w:r>
        <w:r w:rsidR="00F80DA9">
          <w:rPr>
            <w:rFonts w:asciiTheme="minorHAnsi" w:hAnsiTheme="minorHAnsi" w:cstheme="minorHAnsi"/>
            <w:b/>
            <w:bCs/>
            <w:noProof/>
            <w:sz w:val="18"/>
            <w:szCs w:val="18"/>
          </w:rPr>
          <w:t>1</w:t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fldChar w:fldCharType="end"/>
        </w:r>
        <w:r w:rsidRPr="0084094A">
          <w:rPr>
            <w:rFonts w:asciiTheme="minorHAnsi" w:hAnsiTheme="minorHAnsi" w:cstheme="minorHAnsi"/>
            <w:b/>
            <w:sz w:val="18"/>
            <w:szCs w:val="18"/>
          </w:rPr>
          <w:t xml:space="preserve"> de </w:t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fldChar w:fldCharType="begin"/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instrText>NUMPAGES</w:instrText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fldChar w:fldCharType="separate"/>
        </w:r>
        <w:r w:rsidR="00F80DA9">
          <w:rPr>
            <w:rFonts w:asciiTheme="minorHAnsi" w:hAnsiTheme="minorHAnsi" w:cstheme="minorHAnsi"/>
            <w:b/>
            <w:bCs/>
            <w:noProof/>
            <w:sz w:val="18"/>
            <w:szCs w:val="18"/>
          </w:rPr>
          <w:t>1</w:t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fldChar w:fldCharType="end"/>
        </w:r>
      </w:p>
      <w:p w14:paraId="6C874D89" w14:textId="77777777" w:rsidR="0084094A" w:rsidRPr="0084094A" w:rsidRDefault="0084094A" w:rsidP="0084094A">
        <w:pPr>
          <w:pStyle w:val="Rodap"/>
          <w:jc w:val="center"/>
          <w:rPr>
            <w:rFonts w:asciiTheme="minorHAnsi" w:hAnsiTheme="minorHAnsi" w:cstheme="minorHAnsi"/>
            <w:b/>
            <w:sz w:val="18"/>
            <w:szCs w:val="18"/>
          </w:rPr>
        </w:pPr>
      </w:p>
      <w:p w14:paraId="1DB670CA" w14:textId="77777777" w:rsidR="0084094A" w:rsidRPr="0084094A" w:rsidRDefault="00EC51C3" w:rsidP="0084094A">
        <w:pPr>
          <w:pStyle w:val="Rodap"/>
          <w:jc w:val="center"/>
          <w:rPr>
            <w:rFonts w:asciiTheme="minorHAnsi" w:hAnsiTheme="minorHAnsi" w:cstheme="minorHAnsi"/>
            <w:b/>
            <w:sz w:val="18"/>
            <w:szCs w:val="18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4BA802" w14:textId="77777777" w:rsidR="00EC51C3" w:rsidRDefault="00EC51C3">
      <w:r>
        <w:separator/>
      </w:r>
    </w:p>
  </w:footnote>
  <w:footnote w:type="continuationSeparator" w:id="0">
    <w:p w14:paraId="0F85E520" w14:textId="77777777" w:rsidR="00EC51C3" w:rsidRDefault="00EC51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E442A7" w14:textId="77777777" w:rsidR="00245721" w:rsidRDefault="0084094A">
    <w:pPr>
      <w:pStyle w:val="Cabealho"/>
    </w:pPr>
    <w:r>
      <w:rPr>
        <w:noProof/>
      </w:rPr>
      <w:drawing>
        <wp:inline distT="0" distB="0" distL="0" distR="0" wp14:anchorId="1E9E06B5" wp14:editId="2F74214D">
          <wp:extent cx="6115050" cy="800100"/>
          <wp:effectExtent l="0" t="0" r="0" b="0"/>
          <wp:docPr id="1" name="Imagem 1" descr="CISAMVI_Folha Timbrada_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AMVI_Folha Timbrada_cabeçalh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1F6022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9B612D"/>
    <w:multiLevelType w:val="hybridMultilevel"/>
    <w:tmpl w:val="7096A19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12575"/>
    <w:multiLevelType w:val="multilevel"/>
    <w:tmpl w:val="872C1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F74997"/>
    <w:multiLevelType w:val="multilevel"/>
    <w:tmpl w:val="C176444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74808E5"/>
    <w:multiLevelType w:val="multilevel"/>
    <w:tmpl w:val="EC0E9DCC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5" w15:restartNumberingAfterBreak="0">
    <w:nsid w:val="41290290"/>
    <w:multiLevelType w:val="hybridMultilevel"/>
    <w:tmpl w:val="08B8BF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902B9A"/>
    <w:multiLevelType w:val="multilevel"/>
    <w:tmpl w:val="B97ED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3805495"/>
    <w:multiLevelType w:val="multilevel"/>
    <w:tmpl w:val="5C244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3846797"/>
    <w:multiLevelType w:val="hybridMultilevel"/>
    <w:tmpl w:val="CF08120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0000E9"/>
    <w:multiLevelType w:val="multilevel"/>
    <w:tmpl w:val="43A0C80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CCC7281"/>
    <w:multiLevelType w:val="multilevel"/>
    <w:tmpl w:val="ACAE447E"/>
    <w:lvl w:ilvl="0">
      <w:start w:val="4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0"/>
  </w:num>
  <w:num w:numId="5">
    <w:abstractNumId w:val="6"/>
  </w:num>
  <w:num w:numId="6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FBA"/>
    <w:rsid w:val="000039BA"/>
    <w:rsid w:val="00004EAC"/>
    <w:rsid w:val="0001210C"/>
    <w:rsid w:val="00016E61"/>
    <w:rsid w:val="00031BBD"/>
    <w:rsid w:val="000505C6"/>
    <w:rsid w:val="0005166C"/>
    <w:rsid w:val="00051670"/>
    <w:rsid w:val="00051D71"/>
    <w:rsid w:val="00056788"/>
    <w:rsid w:val="00062704"/>
    <w:rsid w:val="0006790B"/>
    <w:rsid w:val="00070BD3"/>
    <w:rsid w:val="00097C3C"/>
    <w:rsid w:val="000A02BB"/>
    <w:rsid w:val="000A198D"/>
    <w:rsid w:val="000A6DD2"/>
    <w:rsid w:val="000C7AB2"/>
    <w:rsid w:val="000D05B2"/>
    <w:rsid w:val="000D7146"/>
    <w:rsid w:val="000E0D35"/>
    <w:rsid w:val="000E6DDC"/>
    <w:rsid w:val="000F231C"/>
    <w:rsid w:val="00104B15"/>
    <w:rsid w:val="001122BB"/>
    <w:rsid w:val="0011437E"/>
    <w:rsid w:val="00116447"/>
    <w:rsid w:val="00116AB8"/>
    <w:rsid w:val="00116EAC"/>
    <w:rsid w:val="001257B6"/>
    <w:rsid w:val="00130B3E"/>
    <w:rsid w:val="00131638"/>
    <w:rsid w:val="0014242D"/>
    <w:rsid w:val="0014665E"/>
    <w:rsid w:val="00150C59"/>
    <w:rsid w:val="00160584"/>
    <w:rsid w:val="0016542C"/>
    <w:rsid w:val="00173ED5"/>
    <w:rsid w:val="00182DAF"/>
    <w:rsid w:val="001A5DFB"/>
    <w:rsid w:val="001A6551"/>
    <w:rsid w:val="001B5C6C"/>
    <w:rsid w:val="001C6CFF"/>
    <w:rsid w:val="001D171E"/>
    <w:rsid w:val="001D23DB"/>
    <w:rsid w:val="001D3765"/>
    <w:rsid w:val="001D7571"/>
    <w:rsid w:val="002077A9"/>
    <w:rsid w:val="00235D9F"/>
    <w:rsid w:val="00240316"/>
    <w:rsid w:val="0024436B"/>
    <w:rsid w:val="00245721"/>
    <w:rsid w:val="00246A66"/>
    <w:rsid w:val="00247276"/>
    <w:rsid w:val="0025533A"/>
    <w:rsid w:val="00265224"/>
    <w:rsid w:val="00267E7A"/>
    <w:rsid w:val="00277A5C"/>
    <w:rsid w:val="00286C9E"/>
    <w:rsid w:val="002B2282"/>
    <w:rsid w:val="002B5909"/>
    <w:rsid w:val="002C24B1"/>
    <w:rsid w:val="002C7989"/>
    <w:rsid w:val="002E29D2"/>
    <w:rsid w:val="002F05EB"/>
    <w:rsid w:val="002F1D3B"/>
    <w:rsid w:val="00301BE0"/>
    <w:rsid w:val="003043BC"/>
    <w:rsid w:val="00305FD6"/>
    <w:rsid w:val="00306BAB"/>
    <w:rsid w:val="00321028"/>
    <w:rsid w:val="00321072"/>
    <w:rsid w:val="0032108C"/>
    <w:rsid w:val="00322115"/>
    <w:rsid w:val="00322DAF"/>
    <w:rsid w:val="00330028"/>
    <w:rsid w:val="00330525"/>
    <w:rsid w:val="00337D7C"/>
    <w:rsid w:val="003421E3"/>
    <w:rsid w:val="00352DB9"/>
    <w:rsid w:val="003602AA"/>
    <w:rsid w:val="00372514"/>
    <w:rsid w:val="0037267F"/>
    <w:rsid w:val="00373E62"/>
    <w:rsid w:val="00374DBA"/>
    <w:rsid w:val="00376FA3"/>
    <w:rsid w:val="0038568A"/>
    <w:rsid w:val="0039545B"/>
    <w:rsid w:val="003A6856"/>
    <w:rsid w:val="003A762D"/>
    <w:rsid w:val="003B0C68"/>
    <w:rsid w:val="003B162B"/>
    <w:rsid w:val="003C3A5B"/>
    <w:rsid w:val="003C7108"/>
    <w:rsid w:val="003D5AE5"/>
    <w:rsid w:val="003E07AC"/>
    <w:rsid w:val="003E5485"/>
    <w:rsid w:val="003E7CF4"/>
    <w:rsid w:val="003F0F53"/>
    <w:rsid w:val="0040100D"/>
    <w:rsid w:val="0040140A"/>
    <w:rsid w:val="004054B5"/>
    <w:rsid w:val="00416C38"/>
    <w:rsid w:val="0042070A"/>
    <w:rsid w:val="004261D3"/>
    <w:rsid w:val="00426AF2"/>
    <w:rsid w:val="00431BEC"/>
    <w:rsid w:val="004422C8"/>
    <w:rsid w:val="004449B8"/>
    <w:rsid w:val="00446A07"/>
    <w:rsid w:val="004503C4"/>
    <w:rsid w:val="0047404B"/>
    <w:rsid w:val="00477974"/>
    <w:rsid w:val="00492368"/>
    <w:rsid w:val="00495EA7"/>
    <w:rsid w:val="004A1A74"/>
    <w:rsid w:val="004A1D40"/>
    <w:rsid w:val="004A4B8F"/>
    <w:rsid w:val="004A7F99"/>
    <w:rsid w:val="004B6FFB"/>
    <w:rsid w:val="004D0991"/>
    <w:rsid w:val="004D298D"/>
    <w:rsid w:val="004D2B6A"/>
    <w:rsid w:val="004D6021"/>
    <w:rsid w:val="004E05F2"/>
    <w:rsid w:val="004E27CE"/>
    <w:rsid w:val="004E3DE6"/>
    <w:rsid w:val="004E4B64"/>
    <w:rsid w:val="004F559B"/>
    <w:rsid w:val="0050039A"/>
    <w:rsid w:val="005054B2"/>
    <w:rsid w:val="00510C88"/>
    <w:rsid w:val="005138C3"/>
    <w:rsid w:val="005331CF"/>
    <w:rsid w:val="00537484"/>
    <w:rsid w:val="00537C11"/>
    <w:rsid w:val="00540EC0"/>
    <w:rsid w:val="00545178"/>
    <w:rsid w:val="005512B3"/>
    <w:rsid w:val="00563ACC"/>
    <w:rsid w:val="00565842"/>
    <w:rsid w:val="00583477"/>
    <w:rsid w:val="00584E52"/>
    <w:rsid w:val="005850E9"/>
    <w:rsid w:val="005925E8"/>
    <w:rsid w:val="0059435C"/>
    <w:rsid w:val="005A1F31"/>
    <w:rsid w:val="005B0095"/>
    <w:rsid w:val="005B6BF3"/>
    <w:rsid w:val="005B7AD9"/>
    <w:rsid w:val="005C1E1C"/>
    <w:rsid w:val="005C47E5"/>
    <w:rsid w:val="005E3446"/>
    <w:rsid w:val="005F1D57"/>
    <w:rsid w:val="0060484A"/>
    <w:rsid w:val="006075D2"/>
    <w:rsid w:val="00633EEE"/>
    <w:rsid w:val="00653313"/>
    <w:rsid w:val="00653A89"/>
    <w:rsid w:val="00661289"/>
    <w:rsid w:val="00670811"/>
    <w:rsid w:val="00672060"/>
    <w:rsid w:val="00674818"/>
    <w:rsid w:val="0067613D"/>
    <w:rsid w:val="006776C0"/>
    <w:rsid w:val="00677D4C"/>
    <w:rsid w:val="00683404"/>
    <w:rsid w:val="0068396A"/>
    <w:rsid w:val="00685906"/>
    <w:rsid w:val="00687ECF"/>
    <w:rsid w:val="00691003"/>
    <w:rsid w:val="006957E6"/>
    <w:rsid w:val="006A4E8A"/>
    <w:rsid w:val="006C0C23"/>
    <w:rsid w:val="006D3C2F"/>
    <w:rsid w:val="006D5975"/>
    <w:rsid w:val="006E420D"/>
    <w:rsid w:val="006E4CF4"/>
    <w:rsid w:val="006F2BFA"/>
    <w:rsid w:val="0070084E"/>
    <w:rsid w:val="007039CC"/>
    <w:rsid w:val="00705243"/>
    <w:rsid w:val="00717B4D"/>
    <w:rsid w:val="00717C3C"/>
    <w:rsid w:val="00732F8A"/>
    <w:rsid w:val="00736E82"/>
    <w:rsid w:val="007449FA"/>
    <w:rsid w:val="00747ACD"/>
    <w:rsid w:val="00757496"/>
    <w:rsid w:val="00763616"/>
    <w:rsid w:val="00783058"/>
    <w:rsid w:val="00791364"/>
    <w:rsid w:val="007938E2"/>
    <w:rsid w:val="007A13FE"/>
    <w:rsid w:val="007A66E3"/>
    <w:rsid w:val="007B115F"/>
    <w:rsid w:val="007B3C2C"/>
    <w:rsid w:val="007B6079"/>
    <w:rsid w:val="007C692E"/>
    <w:rsid w:val="007D007D"/>
    <w:rsid w:val="007D485A"/>
    <w:rsid w:val="007F7776"/>
    <w:rsid w:val="00812C1D"/>
    <w:rsid w:val="0081487F"/>
    <w:rsid w:val="00815FA1"/>
    <w:rsid w:val="00816E4A"/>
    <w:rsid w:val="0084094A"/>
    <w:rsid w:val="00841902"/>
    <w:rsid w:val="008522B4"/>
    <w:rsid w:val="0085245D"/>
    <w:rsid w:val="00852E38"/>
    <w:rsid w:val="00856CB0"/>
    <w:rsid w:val="008665C8"/>
    <w:rsid w:val="0088385E"/>
    <w:rsid w:val="00892759"/>
    <w:rsid w:val="00894045"/>
    <w:rsid w:val="008B60EE"/>
    <w:rsid w:val="008C7F3B"/>
    <w:rsid w:val="008E20A8"/>
    <w:rsid w:val="008F0619"/>
    <w:rsid w:val="008F56F7"/>
    <w:rsid w:val="008F6543"/>
    <w:rsid w:val="009024E3"/>
    <w:rsid w:val="009154FC"/>
    <w:rsid w:val="00923B05"/>
    <w:rsid w:val="00924307"/>
    <w:rsid w:val="00927772"/>
    <w:rsid w:val="0094613A"/>
    <w:rsid w:val="0094657B"/>
    <w:rsid w:val="00953631"/>
    <w:rsid w:val="00957130"/>
    <w:rsid w:val="009607A7"/>
    <w:rsid w:val="00962440"/>
    <w:rsid w:val="00972DC5"/>
    <w:rsid w:val="00983CAF"/>
    <w:rsid w:val="00994023"/>
    <w:rsid w:val="009A0F45"/>
    <w:rsid w:val="009B1385"/>
    <w:rsid w:val="009C1576"/>
    <w:rsid w:val="009F4298"/>
    <w:rsid w:val="009F7668"/>
    <w:rsid w:val="00A24113"/>
    <w:rsid w:val="00A273EA"/>
    <w:rsid w:val="00A30FC4"/>
    <w:rsid w:val="00A46195"/>
    <w:rsid w:val="00A5217F"/>
    <w:rsid w:val="00A55403"/>
    <w:rsid w:val="00A65026"/>
    <w:rsid w:val="00A6625F"/>
    <w:rsid w:val="00A91A35"/>
    <w:rsid w:val="00A91B94"/>
    <w:rsid w:val="00A96924"/>
    <w:rsid w:val="00AB178E"/>
    <w:rsid w:val="00AB3908"/>
    <w:rsid w:val="00AB4367"/>
    <w:rsid w:val="00AB4B4C"/>
    <w:rsid w:val="00AC05A9"/>
    <w:rsid w:val="00AC6817"/>
    <w:rsid w:val="00AD0782"/>
    <w:rsid w:val="00AE09FD"/>
    <w:rsid w:val="00AE1726"/>
    <w:rsid w:val="00AF33DE"/>
    <w:rsid w:val="00AF34DA"/>
    <w:rsid w:val="00B008A5"/>
    <w:rsid w:val="00B14661"/>
    <w:rsid w:val="00B2789B"/>
    <w:rsid w:val="00B3169F"/>
    <w:rsid w:val="00B31B96"/>
    <w:rsid w:val="00B32BC7"/>
    <w:rsid w:val="00B41A65"/>
    <w:rsid w:val="00B501E2"/>
    <w:rsid w:val="00B5266F"/>
    <w:rsid w:val="00B60340"/>
    <w:rsid w:val="00B626F0"/>
    <w:rsid w:val="00B62A7F"/>
    <w:rsid w:val="00B868C7"/>
    <w:rsid w:val="00B872BD"/>
    <w:rsid w:val="00B87B32"/>
    <w:rsid w:val="00B9254A"/>
    <w:rsid w:val="00B92AE7"/>
    <w:rsid w:val="00B95AFA"/>
    <w:rsid w:val="00B962F1"/>
    <w:rsid w:val="00B965A4"/>
    <w:rsid w:val="00BA4A89"/>
    <w:rsid w:val="00BB01CB"/>
    <w:rsid w:val="00BC453E"/>
    <w:rsid w:val="00BD70A2"/>
    <w:rsid w:val="00BE0172"/>
    <w:rsid w:val="00BE0FB5"/>
    <w:rsid w:val="00BE233D"/>
    <w:rsid w:val="00BE3AC6"/>
    <w:rsid w:val="00BE7DFD"/>
    <w:rsid w:val="00BF7023"/>
    <w:rsid w:val="00C01BCE"/>
    <w:rsid w:val="00C053D5"/>
    <w:rsid w:val="00C06CCA"/>
    <w:rsid w:val="00C15300"/>
    <w:rsid w:val="00C2288D"/>
    <w:rsid w:val="00C307F9"/>
    <w:rsid w:val="00C324B1"/>
    <w:rsid w:val="00C4673F"/>
    <w:rsid w:val="00C4785F"/>
    <w:rsid w:val="00C51C63"/>
    <w:rsid w:val="00C57969"/>
    <w:rsid w:val="00C66485"/>
    <w:rsid w:val="00C67F99"/>
    <w:rsid w:val="00C72B53"/>
    <w:rsid w:val="00C74E47"/>
    <w:rsid w:val="00C81A8A"/>
    <w:rsid w:val="00C81B2B"/>
    <w:rsid w:val="00CA5E88"/>
    <w:rsid w:val="00CA62A6"/>
    <w:rsid w:val="00CB5154"/>
    <w:rsid w:val="00CB736A"/>
    <w:rsid w:val="00CC0049"/>
    <w:rsid w:val="00CC6F43"/>
    <w:rsid w:val="00CD5464"/>
    <w:rsid w:val="00CD5FBA"/>
    <w:rsid w:val="00CE66BD"/>
    <w:rsid w:val="00CF2946"/>
    <w:rsid w:val="00CF48E9"/>
    <w:rsid w:val="00CF641A"/>
    <w:rsid w:val="00D07144"/>
    <w:rsid w:val="00D100CA"/>
    <w:rsid w:val="00D13654"/>
    <w:rsid w:val="00D13719"/>
    <w:rsid w:val="00D150D1"/>
    <w:rsid w:val="00D20A58"/>
    <w:rsid w:val="00D327A5"/>
    <w:rsid w:val="00D3294E"/>
    <w:rsid w:val="00D347AD"/>
    <w:rsid w:val="00D4206D"/>
    <w:rsid w:val="00D51DF9"/>
    <w:rsid w:val="00D52A0B"/>
    <w:rsid w:val="00D550FB"/>
    <w:rsid w:val="00D57A54"/>
    <w:rsid w:val="00D6513F"/>
    <w:rsid w:val="00D7059B"/>
    <w:rsid w:val="00D71E83"/>
    <w:rsid w:val="00D77F12"/>
    <w:rsid w:val="00D8579B"/>
    <w:rsid w:val="00D935C3"/>
    <w:rsid w:val="00DA730C"/>
    <w:rsid w:val="00DB7C1C"/>
    <w:rsid w:val="00DC14D6"/>
    <w:rsid w:val="00DC1D15"/>
    <w:rsid w:val="00DD0427"/>
    <w:rsid w:val="00DD0BCF"/>
    <w:rsid w:val="00DD3F27"/>
    <w:rsid w:val="00DD40B9"/>
    <w:rsid w:val="00DE514B"/>
    <w:rsid w:val="00DF4951"/>
    <w:rsid w:val="00DF4AA5"/>
    <w:rsid w:val="00DF5D22"/>
    <w:rsid w:val="00DF7462"/>
    <w:rsid w:val="00E05808"/>
    <w:rsid w:val="00E06967"/>
    <w:rsid w:val="00E1149C"/>
    <w:rsid w:val="00E26BBD"/>
    <w:rsid w:val="00E27A95"/>
    <w:rsid w:val="00E3368A"/>
    <w:rsid w:val="00E52F2D"/>
    <w:rsid w:val="00E57190"/>
    <w:rsid w:val="00E63D36"/>
    <w:rsid w:val="00E72471"/>
    <w:rsid w:val="00E733F6"/>
    <w:rsid w:val="00E81E9F"/>
    <w:rsid w:val="00E845E8"/>
    <w:rsid w:val="00E87EDB"/>
    <w:rsid w:val="00E91793"/>
    <w:rsid w:val="00E91846"/>
    <w:rsid w:val="00E97383"/>
    <w:rsid w:val="00EC4BF2"/>
    <w:rsid w:val="00EC51C3"/>
    <w:rsid w:val="00ED5417"/>
    <w:rsid w:val="00EE0754"/>
    <w:rsid w:val="00EE50F9"/>
    <w:rsid w:val="00EE5424"/>
    <w:rsid w:val="00EE765B"/>
    <w:rsid w:val="00EE77EB"/>
    <w:rsid w:val="00EF0662"/>
    <w:rsid w:val="00EF1D4A"/>
    <w:rsid w:val="00EF295E"/>
    <w:rsid w:val="00EF437D"/>
    <w:rsid w:val="00F00209"/>
    <w:rsid w:val="00F07C55"/>
    <w:rsid w:val="00F1045A"/>
    <w:rsid w:val="00F147F5"/>
    <w:rsid w:val="00F16687"/>
    <w:rsid w:val="00F21D9F"/>
    <w:rsid w:val="00F230AE"/>
    <w:rsid w:val="00F50C5D"/>
    <w:rsid w:val="00F52881"/>
    <w:rsid w:val="00F557BA"/>
    <w:rsid w:val="00F741A3"/>
    <w:rsid w:val="00F80DA9"/>
    <w:rsid w:val="00F81541"/>
    <w:rsid w:val="00FA2443"/>
    <w:rsid w:val="00FA2A23"/>
    <w:rsid w:val="00FB1897"/>
    <w:rsid w:val="00FC2CC7"/>
    <w:rsid w:val="00FE735B"/>
    <w:rsid w:val="00FF341D"/>
    <w:rsid w:val="00FF3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C501ECB"/>
  <w15:docId w15:val="{B8C41853-23D5-4691-9F84-49361D223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CB736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qFormat/>
    <w:rsid w:val="005138C3"/>
    <w:pPr>
      <w:keepNext/>
      <w:outlineLvl w:val="2"/>
    </w:pPr>
    <w:rPr>
      <w:rFonts w:ascii="Verdana" w:hAnsi="Verdana"/>
      <w:b/>
      <w:bCs/>
      <w:sz w:val="20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D347AD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B3169F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B3169F"/>
    <w:pPr>
      <w:tabs>
        <w:tab w:val="center" w:pos="4252"/>
        <w:tab w:val="right" w:pos="8504"/>
      </w:tabs>
    </w:pPr>
  </w:style>
  <w:style w:type="paragraph" w:customStyle="1" w:styleId="Texto">
    <w:name w:val="Texto"/>
    <w:basedOn w:val="Normal"/>
    <w:rsid w:val="00812C1D"/>
    <w:rPr>
      <w:rFonts w:ascii="Arial" w:hAnsi="Arial"/>
      <w:sz w:val="20"/>
    </w:rPr>
  </w:style>
  <w:style w:type="table" w:styleId="Tabelacomgrade">
    <w:name w:val="Table Grid"/>
    <w:basedOn w:val="Tabelanormal"/>
    <w:rsid w:val="00DC14D6"/>
    <w:pPr>
      <w:spacing w:before="60" w:after="60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6C0C23"/>
    <w:rPr>
      <w:color w:val="0000FF"/>
      <w:u w:val="single"/>
    </w:rPr>
  </w:style>
  <w:style w:type="paragraph" w:customStyle="1" w:styleId="Textotabulado">
    <w:name w:val="Texto tabulado"/>
    <w:basedOn w:val="Texto"/>
    <w:autoRedefine/>
    <w:rsid w:val="00267E7A"/>
    <w:pPr>
      <w:tabs>
        <w:tab w:val="left" w:pos="227"/>
        <w:tab w:val="right" w:leader="underscore" w:pos="9639"/>
      </w:tabs>
    </w:pPr>
  </w:style>
  <w:style w:type="character" w:customStyle="1" w:styleId="Ttulo3Char">
    <w:name w:val="Título 3 Char"/>
    <w:link w:val="Ttulo3"/>
    <w:rsid w:val="005138C3"/>
    <w:rPr>
      <w:rFonts w:ascii="Verdana" w:hAnsi="Verdana"/>
      <w:b/>
      <w:bCs/>
      <w:szCs w:val="24"/>
    </w:rPr>
  </w:style>
  <w:style w:type="paragraph" w:customStyle="1" w:styleId="ListaColorida-nfase11">
    <w:name w:val="Lista Colorida - Ênfase 11"/>
    <w:basedOn w:val="Normal"/>
    <w:uiPriority w:val="34"/>
    <w:qFormat/>
    <w:rsid w:val="005138C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Corpodetexto3">
    <w:name w:val="Body Text 3"/>
    <w:basedOn w:val="Normal"/>
    <w:link w:val="Corpodetexto3Char"/>
    <w:rsid w:val="005138C3"/>
    <w:rPr>
      <w:rFonts w:ascii="Verdana" w:hAnsi="Verdana" w:cs="Arial"/>
      <w:color w:val="000000"/>
      <w:sz w:val="16"/>
      <w:szCs w:val="20"/>
    </w:rPr>
  </w:style>
  <w:style w:type="character" w:customStyle="1" w:styleId="Corpodetexto3Char">
    <w:name w:val="Corpo de texto 3 Char"/>
    <w:link w:val="Corpodetexto3"/>
    <w:rsid w:val="005138C3"/>
    <w:rPr>
      <w:rFonts w:ascii="Verdana" w:hAnsi="Verdana" w:cs="Arial"/>
      <w:color w:val="000000"/>
      <w:sz w:val="16"/>
    </w:rPr>
  </w:style>
  <w:style w:type="paragraph" w:customStyle="1" w:styleId="GradeMdia21">
    <w:name w:val="Grade Média 21"/>
    <w:basedOn w:val="Normal"/>
    <w:uiPriority w:val="1"/>
    <w:qFormat/>
    <w:rsid w:val="008F0619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116EA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semFormatao">
    <w:name w:val="Plain Text"/>
    <w:basedOn w:val="Normal"/>
    <w:link w:val="TextosemFormataoChar"/>
    <w:uiPriority w:val="99"/>
    <w:unhideWhenUsed/>
    <w:rsid w:val="00116EAC"/>
    <w:rPr>
      <w:rFonts w:ascii="Calibri" w:eastAsia="Calibri" w:hAnsi="Calibri"/>
      <w:color w:val="000000"/>
      <w:sz w:val="22"/>
      <w:szCs w:val="21"/>
      <w:lang w:val="x-none" w:eastAsia="en-US"/>
    </w:rPr>
  </w:style>
  <w:style w:type="character" w:customStyle="1" w:styleId="TextosemFormataoChar">
    <w:name w:val="Texto sem Formatação Char"/>
    <w:link w:val="TextosemFormatao"/>
    <w:uiPriority w:val="99"/>
    <w:rsid w:val="00116EAC"/>
    <w:rPr>
      <w:rFonts w:ascii="Calibri" w:eastAsia="Calibri" w:hAnsi="Calibri"/>
      <w:color w:val="000000"/>
      <w:sz w:val="22"/>
      <w:szCs w:val="21"/>
      <w:lang w:val="x-none" w:eastAsia="en-US"/>
    </w:rPr>
  </w:style>
  <w:style w:type="paragraph" w:customStyle="1" w:styleId="titchamadas">
    <w:name w:val="tit_chamadas"/>
    <w:basedOn w:val="Normal"/>
    <w:rsid w:val="00C66485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C66485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rsid w:val="00F21D9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F21D9F"/>
    <w:rPr>
      <w:rFonts w:ascii="Segoe UI" w:hAnsi="Segoe UI" w:cs="Segoe UI"/>
      <w:sz w:val="18"/>
      <w:szCs w:val="18"/>
    </w:rPr>
  </w:style>
  <w:style w:type="character" w:customStyle="1" w:styleId="Ttulo5Char">
    <w:name w:val="Título 5 Char"/>
    <w:link w:val="Ttulo5"/>
    <w:semiHidden/>
    <w:rsid w:val="00D347A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RodapChar">
    <w:name w:val="Rodapé Char"/>
    <w:link w:val="Rodap"/>
    <w:uiPriority w:val="99"/>
    <w:rsid w:val="0084094A"/>
    <w:rPr>
      <w:sz w:val="24"/>
      <w:szCs w:val="24"/>
    </w:rPr>
  </w:style>
  <w:style w:type="character" w:customStyle="1" w:styleId="Ttulo1Char">
    <w:name w:val="Título 1 Char"/>
    <w:basedOn w:val="Fontepargpadro"/>
    <w:link w:val="Ttulo1"/>
    <w:rsid w:val="00CB73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orpodetexto">
    <w:name w:val="Body Text"/>
    <w:basedOn w:val="Normal"/>
    <w:link w:val="CorpodetextoChar"/>
    <w:rsid w:val="00CB736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CB736A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6D3C2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6D3C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8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ao\AppData\Local\Microsoft\Windows\Temporary%20Internet%20Files\Content.Outlook\0RBMPK05\A4_Timbrado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A4_Timbrado.dot</Template>
  <TotalTime>61</TotalTime>
  <Pages>1</Pages>
  <Words>134</Words>
  <Characters>724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À</vt:lpstr>
      <vt:lpstr>À</vt:lpstr>
    </vt:vector>
  </TitlesOfParts>
  <Company>.</Company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À</dc:title>
  <dc:subject/>
  <dc:creator>joao</dc:creator>
  <cp:keywords/>
  <cp:lastModifiedBy>Daniel Hornburg</cp:lastModifiedBy>
  <cp:revision>87</cp:revision>
  <cp:lastPrinted>2019-03-04T13:24:00Z</cp:lastPrinted>
  <dcterms:created xsi:type="dcterms:W3CDTF">2019-07-09T13:10:00Z</dcterms:created>
  <dcterms:modified xsi:type="dcterms:W3CDTF">2020-04-16T18:59:00Z</dcterms:modified>
</cp:coreProperties>
</file>